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716"/>
        <w:gridCol w:w="2963"/>
      </w:tblGrid>
      <w:tr w:rsidR="00042BD2" w:rsidTr="00042BD2">
        <w:tc>
          <w:tcPr>
            <w:tcW w:w="1247" w:type="pct"/>
          </w:tcPr>
          <w:p w:rsidR="00042BD2" w:rsidRDefault="00042BD2" w:rsidP="003E2359">
            <w:pPr>
              <w:spacing w:line="240" w:lineRule="auto"/>
              <w:rPr>
                <w:noProof/>
                <w:sz w:val="20"/>
                <w:szCs w:val="20"/>
                <w:lang w:val="es-CL" w:eastAsia="es-CL"/>
              </w:rPr>
            </w:pPr>
          </w:p>
        </w:tc>
        <w:tc>
          <w:tcPr>
            <w:tcW w:w="2305" w:type="pct"/>
          </w:tcPr>
          <w:p w:rsidR="00042BD2" w:rsidRDefault="00570417" w:rsidP="003E2359">
            <w:pPr>
              <w:spacing w:line="240" w:lineRule="auto"/>
              <w:jc w:val="center"/>
              <w:rPr>
                <w:b/>
                <w:sz w:val="28"/>
                <w:szCs w:val="18"/>
                <w:lang w:eastAsia="es-CL"/>
              </w:rPr>
            </w:pPr>
            <w:r>
              <w:rPr>
                <w:b/>
                <w:sz w:val="28"/>
                <w:szCs w:val="18"/>
                <w:lang w:eastAsia="es-CL"/>
              </w:rPr>
              <w:t>RESUMEN UNIDAD 1</w:t>
            </w:r>
          </w:p>
          <w:p w:rsidR="00042BD2" w:rsidRDefault="00C27A78" w:rsidP="003E2359">
            <w:pPr>
              <w:pStyle w:val="Sinespaciado"/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28"/>
                <w:szCs w:val="18"/>
              </w:rPr>
              <w:t>EDUCACION TECNOLOGICA</w:t>
            </w:r>
          </w:p>
        </w:tc>
        <w:tc>
          <w:tcPr>
            <w:tcW w:w="1448" w:type="pct"/>
          </w:tcPr>
          <w:p w:rsidR="00042BD2" w:rsidRDefault="003B11FB" w:rsidP="003E2359">
            <w:pPr>
              <w:spacing w:line="240" w:lineRule="auto"/>
              <w:jc w:val="right"/>
              <w:rPr>
                <w:rFonts w:cs="Calibri"/>
                <w:b/>
                <w:sz w:val="16"/>
                <w:szCs w:val="14"/>
                <w:lang w:eastAsia="es-CL"/>
              </w:rPr>
            </w:pPr>
            <w:r>
              <w:rPr>
                <w:rFonts w:cs="Calibri"/>
                <w:b/>
                <w:sz w:val="16"/>
                <w:szCs w:val="14"/>
                <w:lang w:eastAsia="es-CL"/>
              </w:rPr>
              <w:t xml:space="preserve">Guía </w:t>
            </w:r>
            <w:r w:rsidR="008A7C48">
              <w:rPr>
                <w:rFonts w:cs="Calibri"/>
                <w:b/>
                <w:sz w:val="16"/>
                <w:szCs w:val="14"/>
                <w:lang w:eastAsia="es-CL"/>
              </w:rPr>
              <w:t>/UNIDAD “1</w:t>
            </w:r>
            <w:r w:rsidR="00042BD2">
              <w:rPr>
                <w:rFonts w:cs="Calibri"/>
                <w:b/>
                <w:sz w:val="16"/>
                <w:szCs w:val="14"/>
                <w:lang w:eastAsia="es-CL"/>
              </w:rPr>
              <w:t>”</w:t>
            </w:r>
          </w:p>
          <w:p w:rsidR="00042BD2" w:rsidRDefault="00042BD2" w:rsidP="003E2359">
            <w:pPr>
              <w:spacing w:line="240" w:lineRule="auto"/>
              <w:jc w:val="right"/>
              <w:rPr>
                <w:rFonts w:cs="Calibri"/>
                <w:b/>
                <w:sz w:val="16"/>
                <w:szCs w:val="14"/>
                <w:lang w:eastAsia="es-CL"/>
              </w:rPr>
            </w:pPr>
            <w:r>
              <w:rPr>
                <w:rFonts w:cs="Calibri"/>
                <w:b/>
                <w:sz w:val="16"/>
                <w:szCs w:val="14"/>
                <w:lang w:eastAsia="es-CL"/>
              </w:rPr>
              <w:t xml:space="preserve">CURSO </w:t>
            </w:r>
            <w:r w:rsidR="00C27A78">
              <w:rPr>
                <w:rFonts w:cs="Calibri"/>
                <w:b/>
                <w:sz w:val="16"/>
                <w:szCs w:val="14"/>
                <w:lang w:eastAsia="es-CL"/>
              </w:rPr>
              <w:t>8</w:t>
            </w:r>
            <w:r>
              <w:rPr>
                <w:rFonts w:cs="Calibri"/>
                <w:b/>
                <w:sz w:val="16"/>
                <w:szCs w:val="14"/>
                <w:lang w:eastAsia="es-CL"/>
              </w:rPr>
              <w:t xml:space="preserve">º </w:t>
            </w:r>
            <w:r w:rsidR="00C27A78">
              <w:rPr>
                <w:rFonts w:cs="Calibri"/>
                <w:b/>
                <w:sz w:val="16"/>
                <w:szCs w:val="14"/>
                <w:lang w:eastAsia="es-CL"/>
              </w:rPr>
              <w:t xml:space="preserve">Básico </w:t>
            </w:r>
            <w:r>
              <w:rPr>
                <w:rFonts w:cs="Calibri"/>
                <w:b/>
                <w:sz w:val="16"/>
                <w:szCs w:val="14"/>
                <w:lang w:eastAsia="es-CL"/>
              </w:rPr>
              <w:t xml:space="preserve">           </w:t>
            </w:r>
          </w:p>
          <w:p w:rsidR="00042BD2" w:rsidRDefault="00042BD2" w:rsidP="008A7C48">
            <w:pPr>
              <w:spacing w:line="240" w:lineRule="auto"/>
              <w:jc w:val="right"/>
              <w:rPr>
                <w:noProof/>
                <w:sz w:val="20"/>
                <w:szCs w:val="20"/>
                <w:lang w:val="es-CL" w:eastAsia="es-CL"/>
              </w:rPr>
            </w:pPr>
            <w:r>
              <w:rPr>
                <w:rFonts w:cs="Calibri"/>
                <w:b/>
                <w:sz w:val="16"/>
                <w:szCs w:val="14"/>
                <w:lang w:eastAsia="es-CL"/>
              </w:rPr>
              <w:t xml:space="preserve">Prof.: </w:t>
            </w:r>
            <w:r w:rsidR="008A7C48">
              <w:rPr>
                <w:rFonts w:cs="Calibri"/>
                <w:b/>
                <w:sz w:val="16"/>
                <w:szCs w:val="14"/>
                <w:lang w:eastAsia="es-CL"/>
              </w:rPr>
              <w:t>Tamara Cifuentes E.</w:t>
            </w:r>
          </w:p>
        </w:tc>
      </w:tr>
    </w:tbl>
    <w:p w:rsidR="00042BD2" w:rsidRDefault="00042BD2" w:rsidP="002B2C43">
      <w:pPr>
        <w:rPr>
          <w:sz w:val="24"/>
        </w:rPr>
      </w:pPr>
    </w:p>
    <w:p w:rsidR="00C47DE6" w:rsidRPr="00DC48A4" w:rsidRDefault="00B53227" w:rsidP="002B2C43">
      <w:pPr>
        <w:rPr>
          <w:sz w:val="24"/>
        </w:rPr>
      </w:pPr>
      <w:r w:rsidRPr="00DC48A4">
        <w:rPr>
          <w:sz w:val="24"/>
        </w:rPr>
        <w:t xml:space="preserve">Nombre: </w:t>
      </w:r>
      <w:r w:rsidR="00DC48A4">
        <w:rPr>
          <w:sz w:val="24"/>
        </w:rPr>
        <w:t>_________________________</w:t>
      </w:r>
      <w:r w:rsidRPr="00DC48A4">
        <w:rPr>
          <w:sz w:val="24"/>
        </w:rPr>
        <w:t xml:space="preserve">____________________ </w:t>
      </w:r>
      <w:r w:rsidR="00A47309">
        <w:rPr>
          <w:sz w:val="24"/>
        </w:rPr>
        <w:t xml:space="preserve"> </w:t>
      </w:r>
      <w:r w:rsidRPr="00DC48A4">
        <w:rPr>
          <w:sz w:val="24"/>
        </w:rPr>
        <w:t>Curso: _______</w:t>
      </w:r>
      <w:r w:rsidR="00DF6ABC">
        <w:rPr>
          <w:sz w:val="24"/>
        </w:rPr>
        <w:t xml:space="preserve"> Fecha: _________</w:t>
      </w:r>
    </w:p>
    <w:p w:rsidR="00957811" w:rsidRDefault="00957811" w:rsidP="002B2C4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D5627A" w:rsidTr="00D5627A">
        <w:tc>
          <w:tcPr>
            <w:tcW w:w="10070" w:type="dxa"/>
          </w:tcPr>
          <w:p w:rsidR="00D5627A" w:rsidRPr="0080334A" w:rsidRDefault="00D5627A" w:rsidP="002B2C43">
            <w:pPr>
              <w:rPr>
                <w:rFonts w:ascii="Arial" w:hAnsi="Arial" w:cs="Arial"/>
                <w:sz w:val="24"/>
                <w:szCs w:val="24"/>
              </w:rPr>
            </w:pPr>
            <w:r w:rsidRPr="0080334A">
              <w:rPr>
                <w:rFonts w:ascii="Arial" w:hAnsi="Arial" w:cs="Arial"/>
                <w:b/>
                <w:sz w:val="24"/>
                <w:szCs w:val="24"/>
              </w:rPr>
              <w:t>OBJETIVO</w:t>
            </w:r>
            <w:r w:rsidRPr="0080334A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C27A78" w:rsidRPr="009E3FD4">
              <w:rPr>
                <w:rFonts w:ascii="Arial" w:hAnsi="Arial" w:cs="Arial"/>
                <w:sz w:val="24"/>
                <w:szCs w:val="24"/>
              </w:rPr>
              <w:t>reforzar contenidos de la unidad 1.</w:t>
            </w:r>
          </w:p>
        </w:tc>
      </w:tr>
    </w:tbl>
    <w:p w:rsidR="00957811" w:rsidRDefault="00957811" w:rsidP="002B2C43"/>
    <w:p w:rsidR="00C27A78" w:rsidRDefault="00C27A78" w:rsidP="00C27A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RESUMEN DE LOS TRABAJOS REALIZADOS EN LA UNIDAD 1</w:t>
      </w:r>
    </w:p>
    <w:p w:rsidR="0018151C" w:rsidRPr="00F547E2" w:rsidRDefault="0018151C" w:rsidP="00C27A78">
      <w:pPr>
        <w:jc w:val="center"/>
        <w:rPr>
          <w:rFonts w:ascii="Arial" w:hAnsi="Arial" w:cs="Arial"/>
          <w:sz w:val="16"/>
          <w:szCs w:val="16"/>
        </w:rPr>
      </w:pPr>
    </w:p>
    <w:p w:rsidR="00E07254" w:rsidRDefault="00E07254" w:rsidP="00E072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tema relacionado con la unidad es el </w:t>
      </w:r>
      <w:bookmarkStart w:id="0" w:name="_GoBack"/>
      <w:r w:rsidRPr="000B4DC0">
        <w:rPr>
          <w:rFonts w:ascii="Arial" w:hAnsi="Arial" w:cs="Arial"/>
          <w:b/>
          <w:sz w:val="24"/>
          <w:szCs w:val="24"/>
        </w:rPr>
        <w:t>Turismo en Chile</w:t>
      </w:r>
      <w:bookmarkEnd w:id="0"/>
      <w:r>
        <w:rPr>
          <w:rFonts w:ascii="Arial" w:hAnsi="Arial" w:cs="Arial"/>
          <w:sz w:val="24"/>
          <w:szCs w:val="24"/>
        </w:rPr>
        <w:t>.</w:t>
      </w:r>
    </w:p>
    <w:p w:rsidR="00554155" w:rsidRPr="008A7FB7" w:rsidRDefault="0018151C" w:rsidP="0018151C">
      <w:pPr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8A7FB7">
        <w:rPr>
          <w:rFonts w:ascii="Arial" w:hAnsi="Arial" w:cs="Arial"/>
          <w:sz w:val="24"/>
          <w:szCs w:val="24"/>
          <w:shd w:val="clear" w:color="auto" w:fill="FFFFFF"/>
        </w:rPr>
        <w:t>Sernatur</w:t>
      </w:r>
      <w:proofErr w:type="spellEnd"/>
      <w:r w:rsidRPr="008A7FB7">
        <w:rPr>
          <w:rFonts w:ascii="Arial" w:hAnsi="Arial" w:cs="Arial"/>
          <w:sz w:val="24"/>
          <w:szCs w:val="24"/>
          <w:shd w:val="clear" w:color="auto" w:fill="FFFFFF"/>
        </w:rPr>
        <w:t xml:space="preserve"> es el encargado de promover y difundir el desarrollo del </w:t>
      </w:r>
      <w:r w:rsidRPr="008A7FB7">
        <w:rPr>
          <w:rStyle w:val="nf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turismo</w:t>
      </w:r>
      <w:r w:rsidRPr="008A7FB7">
        <w:rPr>
          <w:rFonts w:ascii="Arial" w:hAnsi="Arial" w:cs="Arial"/>
          <w:sz w:val="24"/>
          <w:szCs w:val="24"/>
          <w:shd w:val="clear" w:color="auto" w:fill="FFFFFF"/>
        </w:rPr>
        <w:t> en </w:t>
      </w:r>
      <w:r w:rsidRPr="008A7FB7">
        <w:rPr>
          <w:rStyle w:val="nf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Chile</w:t>
      </w:r>
      <w:r w:rsidRPr="008A7FB7">
        <w:rPr>
          <w:rFonts w:ascii="Arial" w:hAnsi="Arial" w:cs="Arial"/>
          <w:sz w:val="24"/>
          <w:szCs w:val="24"/>
          <w:shd w:val="clear" w:color="auto" w:fill="FFFFFF"/>
        </w:rPr>
        <w:t> Impulsando a través de políticas y programas de Gobierno, </w:t>
      </w:r>
      <w:r w:rsidRPr="008A7FB7">
        <w:rPr>
          <w:rFonts w:ascii="Arial" w:hAnsi="Arial" w:cs="Arial"/>
          <w:spacing w:val="2"/>
          <w:sz w:val="24"/>
          <w:szCs w:val="24"/>
          <w:shd w:val="clear" w:color="auto" w:fill="FFFFFF"/>
        </w:rPr>
        <w:t>para contribuir al desarrollo económico, social y cultural de Chile. En la primera guía debían buscar P</w:t>
      </w:r>
      <w:r w:rsidRPr="008A7FB7">
        <w:rPr>
          <w:rFonts w:ascii="Arial" w:hAnsi="Arial" w:cs="Arial"/>
          <w:bCs/>
          <w:sz w:val="24"/>
          <w:szCs w:val="24"/>
        </w:rPr>
        <w:t>arques Nacionales, Reservas o Monumentos Naturales y ubicarlas en el mapa ce CHILE.</w:t>
      </w:r>
      <w:r w:rsidR="008A7FB7" w:rsidRPr="008A7FB7">
        <w:rPr>
          <w:rFonts w:ascii="Arial" w:hAnsi="Arial" w:cs="Arial"/>
          <w:bCs/>
          <w:sz w:val="24"/>
          <w:szCs w:val="24"/>
        </w:rPr>
        <w:t xml:space="preserve"> Nota: </w:t>
      </w:r>
      <w:proofErr w:type="spellStart"/>
      <w:r w:rsidR="008A7FB7" w:rsidRPr="008A7FB7">
        <w:rPr>
          <w:rFonts w:ascii="Arial" w:hAnsi="Arial" w:cs="Arial"/>
          <w:b/>
          <w:bCs/>
          <w:sz w:val="24"/>
          <w:szCs w:val="24"/>
        </w:rPr>
        <w:t>sumativa</w:t>
      </w:r>
      <w:proofErr w:type="spellEnd"/>
      <w:r w:rsidR="008A7FB7" w:rsidRPr="008A7FB7">
        <w:rPr>
          <w:rFonts w:ascii="Arial" w:hAnsi="Arial" w:cs="Arial"/>
          <w:bCs/>
          <w:sz w:val="24"/>
          <w:szCs w:val="24"/>
        </w:rPr>
        <w:t>.</w:t>
      </w:r>
    </w:p>
    <w:p w:rsidR="0018151C" w:rsidRPr="00F547E2" w:rsidRDefault="0018151C" w:rsidP="0018151C">
      <w:pPr>
        <w:jc w:val="both"/>
        <w:rPr>
          <w:rFonts w:ascii="Arial" w:hAnsi="Arial" w:cs="Arial"/>
          <w:bCs/>
          <w:sz w:val="16"/>
          <w:szCs w:val="16"/>
        </w:rPr>
      </w:pPr>
    </w:p>
    <w:p w:rsidR="0018151C" w:rsidRDefault="0032639E" w:rsidP="0032639E">
      <w:pPr>
        <w:jc w:val="center"/>
        <w:rPr>
          <w:rFonts w:ascii="Arial" w:hAnsi="Arial" w:cs="Arial"/>
          <w:sz w:val="24"/>
          <w:szCs w:val="24"/>
        </w:rPr>
      </w:pPr>
      <w:r w:rsidRPr="0032639E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2571750" cy="2488584"/>
            <wp:effectExtent l="0" t="0" r="0" b="6985"/>
            <wp:docPr id="1" name="Imagen 1" descr="C:\Users\Tamara\Desktop\18868-mapacuartareg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a\Desktop\18868-mapacuartareg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83" cy="24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9E" w:rsidRDefault="0032639E" w:rsidP="003263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Acá se aprecian solamente 2 parque Naturales</w:t>
      </w:r>
    </w:p>
    <w:p w:rsidR="0032639E" w:rsidRDefault="0032639E" w:rsidP="0032639E">
      <w:pPr>
        <w:jc w:val="center"/>
        <w:rPr>
          <w:rFonts w:ascii="Arial" w:hAnsi="Arial" w:cs="Arial"/>
          <w:sz w:val="24"/>
          <w:szCs w:val="24"/>
        </w:rPr>
      </w:pPr>
    </w:p>
    <w:p w:rsidR="00953707" w:rsidRDefault="008A7FB7" w:rsidP="003263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segunda guía se analizan los contenidos turísticos del país, </w:t>
      </w:r>
      <w:proofErr w:type="gramStart"/>
      <w:r>
        <w:rPr>
          <w:rFonts w:ascii="Arial" w:hAnsi="Arial" w:cs="Arial"/>
          <w:sz w:val="24"/>
          <w:szCs w:val="24"/>
        </w:rPr>
        <w:t>como</w:t>
      </w:r>
      <w:proofErr w:type="gramEnd"/>
      <w:r>
        <w:rPr>
          <w:rFonts w:ascii="Arial" w:hAnsi="Arial" w:cs="Arial"/>
          <w:sz w:val="24"/>
          <w:szCs w:val="24"/>
        </w:rPr>
        <w:t xml:space="preserve"> por ejemplo: </w:t>
      </w:r>
      <w:r w:rsidR="00E07254">
        <w:rPr>
          <w:rFonts w:ascii="Arial" w:hAnsi="Arial" w:cs="Arial"/>
          <w:sz w:val="24"/>
          <w:szCs w:val="24"/>
        </w:rPr>
        <w:t>artesanía, tradiciones religiosas, danzas típicas, folclore, fiestas, gastronomía, juegos, costumbres entre otros.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E07254" w:rsidRDefault="00953707" w:rsidP="003263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</w:t>
      </w:r>
      <w:r w:rsidR="00E07254">
        <w:rPr>
          <w:rFonts w:ascii="Arial" w:hAnsi="Arial" w:cs="Arial"/>
          <w:sz w:val="24"/>
          <w:szCs w:val="24"/>
        </w:rPr>
        <w:t xml:space="preserve">a guía 3 se diseñó un separador de libros, relacionado con un lugar turístico que </w:t>
      </w:r>
      <w:r>
        <w:rPr>
          <w:rFonts w:ascii="Arial" w:hAnsi="Arial" w:cs="Arial"/>
          <w:sz w:val="24"/>
          <w:szCs w:val="24"/>
        </w:rPr>
        <w:t xml:space="preserve">usted </w:t>
      </w:r>
      <w:r w:rsidR="00E07254">
        <w:rPr>
          <w:rFonts w:ascii="Arial" w:hAnsi="Arial" w:cs="Arial"/>
          <w:sz w:val="24"/>
          <w:szCs w:val="24"/>
        </w:rPr>
        <w:t>qui</w:t>
      </w:r>
      <w:r>
        <w:rPr>
          <w:rFonts w:ascii="Arial" w:hAnsi="Arial" w:cs="Arial"/>
          <w:sz w:val="24"/>
          <w:szCs w:val="24"/>
        </w:rPr>
        <w:t>si</w:t>
      </w:r>
      <w:r w:rsidR="00E07254">
        <w:rPr>
          <w:rFonts w:ascii="Arial" w:hAnsi="Arial" w:cs="Arial"/>
          <w:sz w:val="24"/>
          <w:szCs w:val="24"/>
        </w:rPr>
        <w:t>era destacar</w:t>
      </w:r>
      <w:r>
        <w:rPr>
          <w:rFonts w:ascii="Arial" w:hAnsi="Arial" w:cs="Arial"/>
          <w:sz w:val="24"/>
          <w:szCs w:val="24"/>
        </w:rPr>
        <w:t xml:space="preserve"> de C</w:t>
      </w:r>
      <w:r w:rsidR="00E07254">
        <w:rPr>
          <w:rFonts w:ascii="Arial" w:hAnsi="Arial" w:cs="Arial"/>
          <w:sz w:val="24"/>
          <w:szCs w:val="24"/>
        </w:rPr>
        <w:t>hile.</w:t>
      </w:r>
      <w:r>
        <w:rPr>
          <w:rFonts w:ascii="Arial" w:hAnsi="Arial" w:cs="Arial"/>
          <w:sz w:val="24"/>
          <w:szCs w:val="24"/>
        </w:rPr>
        <w:t xml:space="preserve"> Lo más importante para este diseño era tomar en cuenta: el nombre del lugar turístico, un slogan, la página web, imagen o imágenes del lugar o dibujo pintado. Nota: </w:t>
      </w:r>
      <w:proofErr w:type="spellStart"/>
      <w:r w:rsidRPr="00953707">
        <w:rPr>
          <w:rFonts w:ascii="Arial" w:hAnsi="Arial" w:cs="Arial"/>
          <w:b/>
          <w:sz w:val="24"/>
          <w:szCs w:val="24"/>
        </w:rPr>
        <w:t>sumativa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547E2" w:rsidRPr="00F547E2" w:rsidRDefault="00F547E2" w:rsidP="0032639E">
      <w:pPr>
        <w:jc w:val="both"/>
        <w:rPr>
          <w:rFonts w:ascii="Arial" w:hAnsi="Arial" w:cs="Arial"/>
          <w:sz w:val="16"/>
          <w:szCs w:val="16"/>
        </w:rPr>
      </w:pPr>
    </w:p>
    <w:p w:rsidR="00953707" w:rsidRDefault="00953707" w:rsidP="0032639E">
      <w:pPr>
        <w:jc w:val="both"/>
        <w:rPr>
          <w:rFonts w:ascii="Arial" w:hAnsi="Arial" w:cs="Arial"/>
          <w:sz w:val="24"/>
          <w:szCs w:val="24"/>
        </w:rPr>
      </w:pPr>
      <w:r w:rsidRPr="00953707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695950" cy="1743075"/>
            <wp:effectExtent l="0" t="0" r="0" b="9525"/>
            <wp:docPr id="2" name="Imagen 2" descr="C:\Users\Tamara\Desktop\SECOBR0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a\Desktop\SECOBR01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9E" w:rsidRDefault="0032639E" w:rsidP="00953707">
      <w:pPr>
        <w:jc w:val="both"/>
        <w:rPr>
          <w:rFonts w:ascii="Arial" w:hAnsi="Arial" w:cs="Arial"/>
          <w:sz w:val="24"/>
          <w:szCs w:val="24"/>
        </w:rPr>
      </w:pPr>
    </w:p>
    <w:p w:rsidR="003B4337" w:rsidRDefault="003B4337" w:rsidP="003B43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Por último, en la guía 4 se desarrolló una infografía explicativa de un lugar turístico de Chile, destacando los siguientes temas: artesanía, tradiciones religiosas, danzas típicas, folclore, fiestas, gastronomía, juegos, costumbres entre otros. </w:t>
      </w:r>
    </w:p>
    <w:p w:rsidR="002C3092" w:rsidRDefault="003B4337" w:rsidP="003B433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>
            <wp:extent cx="2952750" cy="3821205"/>
            <wp:effectExtent l="0" t="0" r="0" b="8255"/>
            <wp:docPr id="3" name="Imagen 3" descr="Portal Delib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tal Delibe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11" cy="38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92" w:rsidRDefault="002C3092" w:rsidP="00953707">
      <w:pPr>
        <w:jc w:val="both"/>
        <w:rPr>
          <w:rFonts w:ascii="Arial" w:hAnsi="Arial" w:cs="Arial"/>
          <w:sz w:val="24"/>
          <w:szCs w:val="24"/>
        </w:rPr>
      </w:pPr>
    </w:p>
    <w:p w:rsidR="0032639E" w:rsidRDefault="0032639E" w:rsidP="0032639E">
      <w:pPr>
        <w:rPr>
          <w:rFonts w:ascii="Arial" w:hAnsi="Arial" w:cs="Arial"/>
          <w:sz w:val="28"/>
          <w:szCs w:val="28"/>
        </w:rPr>
      </w:pPr>
      <w:r w:rsidRPr="009114D3">
        <w:rPr>
          <w:rFonts w:ascii="Arial" w:hAnsi="Arial" w:cs="Arial"/>
          <w:b/>
          <w:sz w:val="28"/>
          <w:szCs w:val="28"/>
        </w:rPr>
        <w:t>Nota</w:t>
      </w:r>
      <w:r>
        <w:rPr>
          <w:rFonts w:ascii="Arial" w:hAnsi="Arial" w:cs="Arial"/>
          <w:b/>
          <w:sz w:val="28"/>
          <w:szCs w:val="28"/>
        </w:rPr>
        <w:t xml:space="preserve"> anexa</w:t>
      </w:r>
      <w:r w:rsidRPr="009114D3">
        <w:rPr>
          <w:rFonts w:ascii="Arial" w:hAnsi="Arial" w:cs="Arial"/>
          <w:sz w:val="28"/>
          <w:szCs w:val="28"/>
        </w:rPr>
        <w:t>: la semana del 22 al 26 de junio revise el POWER POINT que refuerzan la unidad 1</w:t>
      </w:r>
      <w:r>
        <w:rPr>
          <w:rFonts w:ascii="Arial" w:hAnsi="Arial" w:cs="Arial"/>
          <w:sz w:val="28"/>
          <w:szCs w:val="28"/>
        </w:rPr>
        <w:t xml:space="preserve"> en:</w:t>
      </w:r>
    </w:p>
    <w:p w:rsidR="0032639E" w:rsidRPr="009114D3" w:rsidRDefault="00E77329" w:rsidP="0032639E">
      <w:pPr>
        <w:rPr>
          <w:rFonts w:ascii="Arial" w:hAnsi="Arial" w:cs="Arial"/>
          <w:sz w:val="28"/>
          <w:szCs w:val="28"/>
        </w:rPr>
      </w:pPr>
      <w:hyperlink r:id="rId11" w:history="1">
        <w:r w:rsidR="0032639E" w:rsidRPr="009114D3">
          <w:rPr>
            <w:rStyle w:val="Hipervnculo"/>
            <w:sz w:val="28"/>
            <w:szCs w:val="28"/>
          </w:rPr>
          <w:t>https://cemarenmovimiento.wixsite.com/cemarenmovimiento</w:t>
        </w:r>
      </w:hyperlink>
    </w:p>
    <w:p w:rsidR="0032639E" w:rsidRPr="0018151C" w:rsidRDefault="0032639E" w:rsidP="0032639E">
      <w:pPr>
        <w:jc w:val="center"/>
        <w:rPr>
          <w:rFonts w:ascii="Arial" w:hAnsi="Arial" w:cs="Arial"/>
          <w:sz w:val="24"/>
          <w:szCs w:val="24"/>
        </w:rPr>
      </w:pPr>
    </w:p>
    <w:sectPr w:rsidR="0032639E" w:rsidRPr="0018151C" w:rsidSect="00DC48A4">
      <w:headerReference w:type="default" r:id="rId12"/>
      <w:footerReference w:type="default" r:id="rId13"/>
      <w:headerReference w:type="first" r:id="rId14"/>
      <w:pgSz w:w="12240" w:h="18720" w:code="14"/>
      <w:pgMar w:top="1440" w:right="1080" w:bottom="1440" w:left="108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329" w:rsidRDefault="00E77329" w:rsidP="00173FFF">
      <w:pPr>
        <w:spacing w:line="240" w:lineRule="auto"/>
      </w:pPr>
      <w:r>
        <w:separator/>
      </w:r>
    </w:p>
  </w:endnote>
  <w:endnote w:type="continuationSeparator" w:id="0">
    <w:p w:rsidR="00E77329" w:rsidRDefault="00E77329" w:rsidP="00173F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DE6" w:rsidRPr="00DC48A4" w:rsidRDefault="00C47DE6" w:rsidP="00DC48A4"/>
  <w:p w:rsidR="00C47DE6" w:rsidRDefault="00C47DE6">
    <w:pPr>
      <w:pStyle w:val="Piedepgina"/>
      <w:rPr>
        <w:lang w:val="es-CL"/>
      </w:rPr>
    </w:pPr>
    <w:r>
      <w:rPr>
        <w:lang w:val="es-CL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329" w:rsidRDefault="00E77329" w:rsidP="00173FFF">
      <w:pPr>
        <w:spacing w:line="240" w:lineRule="auto"/>
      </w:pPr>
      <w:r>
        <w:separator/>
      </w:r>
    </w:p>
  </w:footnote>
  <w:footnote w:type="continuationSeparator" w:id="0">
    <w:p w:rsidR="00E77329" w:rsidRDefault="00E77329" w:rsidP="00173F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C43" w:rsidRDefault="00B53227">
    <w:pPr>
      <w:pStyle w:val="Encabezado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EA706" wp14:editId="576A4986">
              <wp:simplePos x="0" y="0"/>
              <wp:positionH relativeFrom="column">
                <wp:posOffset>-595630</wp:posOffset>
              </wp:positionH>
              <wp:positionV relativeFrom="paragraph">
                <wp:posOffset>-497840</wp:posOffset>
              </wp:positionV>
              <wp:extent cx="7581900" cy="0"/>
              <wp:effectExtent l="0" t="0" r="19050" b="19050"/>
              <wp:wrapNone/>
              <wp:docPr id="5" name="5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1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CC284B" id="5 Conector recto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6.9pt,-39.2pt" to="550.1pt,-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" strokecolor="#4579b8 [3044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75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716"/>
      <w:gridCol w:w="2963"/>
    </w:tblGrid>
    <w:tr w:rsidR="00957811" w:rsidTr="00957811">
      <w:tc>
        <w:tcPr>
          <w:tcW w:w="1247" w:type="pct"/>
          <w:tcBorders>
            <w:bottom w:val="single" w:sz="4" w:space="0" w:color="auto"/>
          </w:tcBorders>
        </w:tcPr>
        <w:p w:rsidR="00957811" w:rsidRDefault="00957811" w:rsidP="00957811">
          <w:pPr>
            <w:spacing w:line="240" w:lineRule="auto"/>
            <w:rPr>
              <w:sz w:val="20"/>
              <w:szCs w:val="20"/>
              <w:lang w:val="es-CL" w:eastAsia="es-CL"/>
            </w:rPr>
          </w:pPr>
          <w:r>
            <w:rPr>
              <w:noProof/>
              <w:sz w:val="20"/>
              <w:szCs w:val="20"/>
              <w:lang w:val="es-CL" w:eastAsia="es-CL"/>
            </w:rPr>
            <w:drawing>
              <wp:inline distT="0" distB="0" distL="0" distR="0" wp14:anchorId="4A4278C8" wp14:editId="73206553">
                <wp:extent cx="676275" cy="771525"/>
                <wp:effectExtent l="0" t="0" r="9525" b="9525"/>
                <wp:docPr id="47" name="Imagen 47" descr="Descripción: logocem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Descripción: logocem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5" w:type="pct"/>
          <w:tcBorders>
            <w:bottom w:val="single" w:sz="4" w:space="0" w:color="auto"/>
          </w:tcBorders>
        </w:tcPr>
        <w:p w:rsidR="00957811" w:rsidRDefault="00957811" w:rsidP="00957811">
          <w:pPr>
            <w:pStyle w:val="Sinespaciado"/>
            <w:spacing w:line="276" w:lineRule="auto"/>
            <w:jc w:val="center"/>
            <w:rPr>
              <w:b/>
              <w:sz w:val="18"/>
              <w:szCs w:val="18"/>
              <w:lang w:eastAsia="en-US"/>
            </w:rPr>
          </w:pPr>
          <w:r>
            <w:rPr>
              <w:b/>
              <w:sz w:val="18"/>
              <w:szCs w:val="18"/>
              <w:lang w:eastAsia="en-US"/>
            </w:rPr>
            <w:t>COMPLEJO EDUCACIONAL MAIPÚ ANEXO RINCONADA</w:t>
          </w:r>
        </w:p>
        <w:p w:rsidR="00957811" w:rsidRDefault="00957811" w:rsidP="00957811">
          <w:pPr>
            <w:pStyle w:val="Sinespaciado"/>
            <w:spacing w:line="276" w:lineRule="auto"/>
            <w:jc w:val="center"/>
            <w:rPr>
              <w:sz w:val="18"/>
              <w:szCs w:val="18"/>
              <w:lang w:eastAsia="en-US"/>
            </w:rPr>
          </w:pPr>
          <w:r>
            <w:rPr>
              <w:sz w:val="18"/>
              <w:szCs w:val="18"/>
              <w:lang w:eastAsia="en-US"/>
            </w:rPr>
            <w:t>“Educando en valores, construimos futuro”</w:t>
          </w:r>
        </w:p>
        <w:p w:rsidR="00957811" w:rsidRDefault="000814F6" w:rsidP="00957811">
          <w:pPr>
            <w:pStyle w:val="Sinespaciado"/>
            <w:spacing w:line="276" w:lineRule="auto"/>
            <w:jc w:val="center"/>
            <w:rPr>
              <w:rFonts w:ascii="Script MT Bold" w:hAnsi="Script MT Bold"/>
              <w:sz w:val="18"/>
              <w:szCs w:val="18"/>
              <w:lang w:eastAsia="en-US"/>
            </w:rPr>
          </w:pPr>
          <w:r>
            <w:rPr>
              <w:rFonts w:ascii="Script MT Bold" w:hAnsi="Script MT Bold"/>
              <w:sz w:val="20"/>
              <w:szCs w:val="18"/>
              <w:lang w:eastAsia="en-US"/>
            </w:rPr>
            <w:t>2020</w:t>
          </w:r>
          <w:r w:rsidR="00957811">
            <w:rPr>
              <w:rFonts w:ascii="Script MT Bold" w:hAnsi="Script MT Bold"/>
              <w:sz w:val="20"/>
              <w:szCs w:val="18"/>
              <w:lang w:eastAsia="en-US"/>
            </w:rPr>
            <w:t xml:space="preserve"> Año de la Empatía</w:t>
          </w:r>
        </w:p>
      </w:tc>
      <w:tc>
        <w:tcPr>
          <w:tcW w:w="1448" w:type="pct"/>
          <w:tcBorders>
            <w:bottom w:val="single" w:sz="4" w:space="0" w:color="auto"/>
          </w:tcBorders>
        </w:tcPr>
        <w:p w:rsidR="00957811" w:rsidRDefault="00957811" w:rsidP="00957811">
          <w:pPr>
            <w:spacing w:line="240" w:lineRule="auto"/>
            <w:jc w:val="right"/>
            <w:rPr>
              <w:lang w:eastAsia="es-CL"/>
            </w:rPr>
          </w:pPr>
          <w:r>
            <w:rPr>
              <w:noProof/>
              <w:sz w:val="20"/>
              <w:szCs w:val="20"/>
              <w:lang w:val="es-CL" w:eastAsia="es-CL"/>
            </w:rPr>
            <w:drawing>
              <wp:inline distT="0" distB="0" distL="0" distR="0" wp14:anchorId="3CDC04BC" wp14:editId="5FAE6335">
                <wp:extent cx="704850" cy="704850"/>
                <wp:effectExtent l="0" t="0" r="0" b="0"/>
                <wp:docPr id="48" name="Image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57811" w:rsidRDefault="009578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https://ssl.gstatic.com/ui/v1/icons/mail/images/cleardot.gif" style="width:1.5pt;height:1.5pt;visibility:visible;mso-wrap-style:square" o:bullet="t">
        <v:imagedata r:id="rId1" o:title="cleardot"/>
      </v:shape>
    </w:pict>
  </w:numPicBullet>
  <w:abstractNum w:abstractNumId="0" w15:restartNumberingAfterBreak="0">
    <w:nsid w:val="05F4166F"/>
    <w:multiLevelType w:val="hybridMultilevel"/>
    <w:tmpl w:val="B4304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35874"/>
    <w:multiLevelType w:val="hybridMultilevel"/>
    <w:tmpl w:val="25C67128"/>
    <w:lvl w:ilvl="0" w:tplc="041287B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3260"/>
    <w:multiLevelType w:val="hybridMultilevel"/>
    <w:tmpl w:val="07FC9482"/>
    <w:lvl w:ilvl="0" w:tplc="8E60634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40ECA"/>
    <w:multiLevelType w:val="hybridMultilevel"/>
    <w:tmpl w:val="2E7CAEF8"/>
    <w:lvl w:ilvl="0" w:tplc="0C18473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3396F"/>
    <w:multiLevelType w:val="hybridMultilevel"/>
    <w:tmpl w:val="0AA49046"/>
    <w:lvl w:ilvl="0" w:tplc="6A20A9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5E30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F803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8A2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4EC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F41C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D49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D065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F40E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1C81C6C"/>
    <w:multiLevelType w:val="hybridMultilevel"/>
    <w:tmpl w:val="C28E5B9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91110"/>
    <w:multiLevelType w:val="hybridMultilevel"/>
    <w:tmpl w:val="A606E2F2"/>
    <w:lvl w:ilvl="0" w:tplc="E5DA9A2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42813"/>
    <w:multiLevelType w:val="hybridMultilevel"/>
    <w:tmpl w:val="3320E3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560B5"/>
    <w:multiLevelType w:val="hybridMultilevel"/>
    <w:tmpl w:val="902454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0F1"/>
    <w:rsid w:val="000021E6"/>
    <w:rsid w:val="000133FF"/>
    <w:rsid w:val="0004009D"/>
    <w:rsid w:val="00042BD2"/>
    <w:rsid w:val="000814F6"/>
    <w:rsid w:val="000B4DC0"/>
    <w:rsid w:val="000D3F67"/>
    <w:rsid w:val="00100912"/>
    <w:rsid w:val="001141AB"/>
    <w:rsid w:val="0014490F"/>
    <w:rsid w:val="0015513F"/>
    <w:rsid w:val="00173FFF"/>
    <w:rsid w:val="0018151C"/>
    <w:rsid w:val="0019249E"/>
    <w:rsid w:val="00195273"/>
    <w:rsid w:val="001A4C67"/>
    <w:rsid w:val="001B2E8B"/>
    <w:rsid w:val="001C037C"/>
    <w:rsid w:val="001C205B"/>
    <w:rsid w:val="001D36D1"/>
    <w:rsid w:val="001D3896"/>
    <w:rsid w:val="001D4851"/>
    <w:rsid w:val="001E06A3"/>
    <w:rsid w:val="002027D4"/>
    <w:rsid w:val="00215DF1"/>
    <w:rsid w:val="0021695E"/>
    <w:rsid w:val="00222B4F"/>
    <w:rsid w:val="00227CB9"/>
    <w:rsid w:val="00256AE8"/>
    <w:rsid w:val="00260738"/>
    <w:rsid w:val="00276794"/>
    <w:rsid w:val="002A55D3"/>
    <w:rsid w:val="002B2C43"/>
    <w:rsid w:val="002C1C38"/>
    <w:rsid w:val="002C3092"/>
    <w:rsid w:val="002C438E"/>
    <w:rsid w:val="002E0DA1"/>
    <w:rsid w:val="00303E7E"/>
    <w:rsid w:val="00316539"/>
    <w:rsid w:val="0032639E"/>
    <w:rsid w:val="00336F7F"/>
    <w:rsid w:val="003B11FB"/>
    <w:rsid w:val="003B4337"/>
    <w:rsid w:val="003B5A45"/>
    <w:rsid w:val="00432CC1"/>
    <w:rsid w:val="00476B46"/>
    <w:rsid w:val="00491564"/>
    <w:rsid w:val="004C023D"/>
    <w:rsid w:val="004C4AA6"/>
    <w:rsid w:val="004D0F5B"/>
    <w:rsid w:val="00501719"/>
    <w:rsid w:val="005327F0"/>
    <w:rsid w:val="00546366"/>
    <w:rsid w:val="0055408A"/>
    <w:rsid w:val="00554155"/>
    <w:rsid w:val="00570417"/>
    <w:rsid w:val="00582914"/>
    <w:rsid w:val="005861B8"/>
    <w:rsid w:val="005C442C"/>
    <w:rsid w:val="005C63B7"/>
    <w:rsid w:val="005F1779"/>
    <w:rsid w:val="005F3F95"/>
    <w:rsid w:val="006001D9"/>
    <w:rsid w:val="006119E1"/>
    <w:rsid w:val="0061446F"/>
    <w:rsid w:val="006C685F"/>
    <w:rsid w:val="006E2867"/>
    <w:rsid w:val="006F6DF2"/>
    <w:rsid w:val="00712D60"/>
    <w:rsid w:val="007558BF"/>
    <w:rsid w:val="007859EC"/>
    <w:rsid w:val="007A60B5"/>
    <w:rsid w:val="007B006C"/>
    <w:rsid w:val="007C5A69"/>
    <w:rsid w:val="0080334A"/>
    <w:rsid w:val="0082037C"/>
    <w:rsid w:val="00837DAD"/>
    <w:rsid w:val="00854931"/>
    <w:rsid w:val="00876A88"/>
    <w:rsid w:val="00883114"/>
    <w:rsid w:val="00886096"/>
    <w:rsid w:val="008963C0"/>
    <w:rsid w:val="008A6395"/>
    <w:rsid w:val="008A7C48"/>
    <w:rsid w:val="008A7FB7"/>
    <w:rsid w:val="008B7C02"/>
    <w:rsid w:val="008C28B0"/>
    <w:rsid w:val="008C447F"/>
    <w:rsid w:val="008E0139"/>
    <w:rsid w:val="00924312"/>
    <w:rsid w:val="00952A20"/>
    <w:rsid w:val="00953707"/>
    <w:rsid w:val="00957811"/>
    <w:rsid w:val="009627C8"/>
    <w:rsid w:val="00963A93"/>
    <w:rsid w:val="00976C60"/>
    <w:rsid w:val="00977EBB"/>
    <w:rsid w:val="009849E5"/>
    <w:rsid w:val="009A098B"/>
    <w:rsid w:val="009A1D05"/>
    <w:rsid w:val="009B4BFE"/>
    <w:rsid w:val="009C0521"/>
    <w:rsid w:val="00A13EDF"/>
    <w:rsid w:val="00A20EE5"/>
    <w:rsid w:val="00A246C3"/>
    <w:rsid w:val="00A47309"/>
    <w:rsid w:val="00A75243"/>
    <w:rsid w:val="00AA0C69"/>
    <w:rsid w:val="00AA5D4A"/>
    <w:rsid w:val="00AB2382"/>
    <w:rsid w:val="00AB6A32"/>
    <w:rsid w:val="00AE7B8B"/>
    <w:rsid w:val="00AF3845"/>
    <w:rsid w:val="00AF3C8E"/>
    <w:rsid w:val="00B1055B"/>
    <w:rsid w:val="00B16FBB"/>
    <w:rsid w:val="00B21A3B"/>
    <w:rsid w:val="00B31046"/>
    <w:rsid w:val="00B3684B"/>
    <w:rsid w:val="00B40E35"/>
    <w:rsid w:val="00B45419"/>
    <w:rsid w:val="00B53227"/>
    <w:rsid w:val="00B550F1"/>
    <w:rsid w:val="00B61B25"/>
    <w:rsid w:val="00B63254"/>
    <w:rsid w:val="00B653D0"/>
    <w:rsid w:val="00B77333"/>
    <w:rsid w:val="00B963F2"/>
    <w:rsid w:val="00B96883"/>
    <w:rsid w:val="00BD1A50"/>
    <w:rsid w:val="00BF3DFF"/>
    <w:rsid w:val="00BF7C70"/>
    <w:rsid w:val="00C21416"/>
    <w:rsid w:val="00C27A78"/>
    <w:rsid w:val="00C47DE6"/>
    <w:rsid w:val="00C64BA3"/>
    <w:rsid w:val="00C673C0"/>
    <w:rsid w:val="00C82959"/>
    <w:rsid w:val="00C840EE"/>
    <w:rsid w:val="00C85DF4"/>
    <w:rsid w:val="00CA5055"/>
    <w:rsid w:val="00CC11BC"/>
    <w:rsid w:val="00CD75D2"/>
    <w:rsid w:val="00D24509"/>
    <w:rsid w:val="00D517B3"/>
    <w:rsid w:val="00D5627A"/>
    <w:rsid w:val="00D60DE2"/>
    <w:rsid w:val="00D8365A"/>
    <w:rsid w:val="00D917D8"/>
    <w:rsid w:val="00DC48A4"/>
    <w:rsid w:val="00DC4DCF"/>
    <w:rsid w:val="00DE1DC9"/>
    <w:rsid w:val="00DE25F7"/>
    <w:rsid w:val="00DE2F79"/>
    <w:rsid w:val="00DE3D1E"/>
    <w:rsid w:val="00DF6269"/>
    <w:rsid w:val="00DF6ABC"/>
    <w:rsid w:val="00E04809"/>
    <w:rsid w:val="00E07254"/>
    <w:rsid w:val="00E56A17"/>
    <w:rsid w:val="00E60EA6"/>
    <w:rsid w:val="00E73465"/>
    <w:rsid w:val="00E75FBF"/>
    <w:rsid w:val="00E77329"/>
    <w:rsid w:val="00E86E55"/>
    <w:rsid w:val="00E86EF8"/>
    <w:rsid w:val="00E97BAA"/>
    <w:rsid w:val="00EB420E"/>
    <w:rsid w:val="00EC7E64"/>
    <w:rsid w:val="00EF7885"/>
    <w:rsid w:val="00F100F3"/>
    <w:rsid w:val="00F21BBC"/>
    <w:rsid w:val="00F261FE"/>
    <w:rsid w:val="00F47079"/>
    <w:rsid w:val="00F547E2"/>
    <w:rsid w:val="00F9019D"/>
    <w:rsid w:val="00F956C8"/>
    <w:rsid w:val="00FA5EC4"/>
    <w:rsid w:val="00FB3513"/>
    <w:rsid w:val="00FB65A9"/>
    <w:rsid w:val="00FD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9D9085-03A3-43BB-99D2-74722BFE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F7F"/>
    <w:pPr>
      <w:spacing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link w:val="Ttulo2Car"/>
    <w:uiPriority w:val="9"/>
    <w:qFormat/>
    <w:rsid w:val="008A7C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5E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EC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63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pagina1">
    <w:name w:val="piepagina1"/>
    <w:basedOn w:val="Fuentedeprrafopredeter"/>
    <w:rsid w:val="0082037C"/>
    <w:rPr>
      <w:rFonts w:ascii="Verdana" w:hAnsi="Verdana" w:hint="default"/>
      <w:color w:val="5F5E5D"/>
      <w:sz w:val="17"/>
      <w:szCs w:val="17"/>
    </w:rPr>
  </w:style>
  <w:style w:type="paragraph" w:styleId="Prrafodelista">
    <w:name w:val="List Paragraph"/>
    <w:basedOn w:val="Normal"/>
    <w:uiPriority w:val="34"/>
    <w:qFormat/>
    <w:rsid w:val="006C685F"/>
    <w:pPr>
      <w:ind w:left="708"/>
    </w:pPr>
  </w:style>
  <w:style w:type="character" w:customStyle="1" w:styleId="apple-converted-space">
    <w:name w:val="apple-converted-space"/>
    <w:basedOn w:val="Fuentedeprrafopredeter"/>
    <w:rsid w:val="008C28B0"/>
  </w:style>
  <w:style w:type="character" w:styleId="Textoennegrita">
    <w:name w:val="Strong"/>
    <w:basedOn w:val="Fuentedeprrafopredeter"/>
    <w:uiPriority w:val="22"/>
    <w:qFormat/>
    <w:rsid w:val="008C28B0"/>
    <w:rPr>
      <w:b/>
      <w:bCs/>
    </w:rPr>
  </w:style>
  <w:style w:type="paragraph" w:styleId="Sinespaciado">
    <w:name w:val="No Spacing"/>
    <w:uiPriority w:val="1"/>
    <w:qFormat/>
    <w:rsid w:val="00173FFF"/>
    <w:rPr>
      <w:rFonts w:asciiTheme="minorHAnsi" w:eastAsiaTheme="minorEastAsia" w:hAnsiTheme="minorHAnsi" w:cstheme="min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173FF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FFF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173FF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FFF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C47DE6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8A7C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estilo9">
    <w:name w:val="estilo9"/>
    <w:basedOn w:val="Normal"/>
    <w:rsid w:val="008A7C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es-ES"/>
    </w:rPr>
  </w:style>
  <w:style w:type="character" w:styleId="nfasis">
    <w:name w:val="Emphasis"/>
    <w:uiPriority w:val="20"/>
    <w:qFormat/>
    <w:rsid w:val="008A7C48"/>
    <w:rPr>
      <w:i/>
      <w:iCs/>
    </w:rPr>
  </w:style>
  <w:style w:type="paragraph" w:customStyle="1" w:styleId="estilo15">
    <w:name w:val="estilo15"/>
    <w:basedOn w:val="Normal"/>
    <w:rsid w:val="008A7C4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99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3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048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999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marenmovimiento.wixsite.com/cemarenmovimient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ara\Downloads\plantilla%20PARA%20GUIAS%20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A2775-17D2-49A9-A798-AB989C3C4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PARA GUIAS 2020</Template>
  <TotalTime>44</TotalTime>
  <Pages>2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Dirección: 	Avda. Rinconada 3120		                     @colegio.cemar
Fono:  	22 531 16 72		                       www.col-cemar.cl</vt:lpstr>
    </vt:vector>
  </TitlesOfParts>
  <Company>Hewlett-Packard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Dirección: 	Avda. Rinconada 3120		                     @colegio.cemar
Fono:  	22 531 16 72		                       www.col-cemar.cl</dc:title>
  <dc:creator>HP</dc:creator>
  <cp:lastModifiedBy>HP</cp:lastModifiedBy>
  <cp:revision>8</cp:revision>
  <cp:lastPrinted>2019-03-26T13:36:00Z</cp:lastPrinted>
  <dcterms:created xsi:type="dcterms:W3CDTF">2020-05-27T20:04:00Z</dcterms:created>
  <dcterms:modified xsi:type="dcterms:W3CDTF">2020-05-28T14:31:00Z</dcterms:modified>
</cp:coreProperties>
</file>